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9D83F" w14:textId="3072FCC9" w:rsidR="00AA44AE" w:rsidRPr="00EA0CA7" w:rsidRDefault="00083E1D" w:rsidP="00AA44AE">
      <w:pPr>
        <w:sectPr w:rsidR="00AA44AE" w:rsidRPr="00EA0CA7" w:rsidSect="003C6643">
          <w:headerReference w:type="default" r:id="rId11"/>
          <w:footerReference w:type="default" r:id="rId12"/>
          <w:headerReference w:type="first" r:id="rId13"/>
          <w:footerReference w:type="first" r:id="rId14"/>
          <w:pgSz w:w="11900" w:h="16840"/>
          <w:pgMar w:top="1417" w:right="1417" w:bottom="1417" w:left="1417" w:header="708" w:footer="708" w:gutter="0"/>
          <w:cols w:space="708"/>
          <w:titlePg/>
        </w:sectPr>
      </w:pPr>
      <w:r w:rsidRPr="00342019">
        <w:rPr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217E328A" wp14:editId="0165AD68">
                <wp:simplePos x="0" y="0"/>
                <wp:positionH relativeFrom="page">
                  <wp:posOffset>0</wp:posOffset>
                </wp:positionH>
                <wp:positionV relativeFrom="page">
                  <wp:posOffset>6912610</wp:posOffset>
                </wp:positionV>
                <wp:extent cx="7545600" cy="1828800"/>
                <wp:effectExtent l="0" t="0" r="0" b="0"/>
                <wp:wrapNone/>
                <wp:docPr id="2" name="Tite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5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FFA031" w14:textId="6957EAD0" w:rsidR="00083E1D" w:rsidRDefault="00EA0CA7" w:rsidP="00083E1D">
                            <w:pPr>
                              <w:pStyle w:val="RSPTitelvoorkantgroot"/>
                            </w:pPr>
                            <w:r>
                              <w:t>Voorbeelden pestdrag</w:t>
                            </w:r>
                          </w:p>
                          <w:p w14:paraId="39B12E0D" w14:textId="5C70640F" w:rsidR="00083E1D" w:rsidRPr="00AA44AE" w:rsidRDefault="00EA0CA7" w:rsidP="00083E1D">
                            <w:pPr>
                              <w:pStyle w:val="RSPondertitelvoorkant"/>
                            </w:pPr>
                            <w:r>
                              <w:t>en (mogelijke) gevolgen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17E328A" id="_x0000_t202" coordsize="21600,21600" o:spt="202" path="m,l,21600r21600,l21600,xe">
                <v:stroke joinstyle="miter"/>
                <v:path gradientshapeok="t" o:connecttype="rect"/>
              </v:shapetype>
              <v:shape id="Titel" o:spid="_x0000_s1026" type="#_x0000_t202" style="position:absolute;margin-left:0;margin-top:544.3pt;width:594.15pt;height:2in;z-index:2516633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" filled="f" stroked="f">
                <v:textbox>
                  <w:txbxContent>
                    <w:p w14:paraId="10FFA031" w14:textId="6957EAD0" w:rsidR="00083E1D" w:rsidRDefault="00EA0CA7" w:rsidP="00083E1D">
                      <w:pPr>
                        <w:pStyle w:val="RSPTitelvoorkantgroot"/>
                      </w:pPr>
                      <w:r>
                        <w:t>Voorbeelden pestdrag</w:t>
                      </w:r>
                    </w:p>
                    <w:p w14:paraId="39B12E0D" w14:textId="5C70640F" w:rsidR="00083E1D" w:rsidRPr="00AA44AE" w:rsidRDefault="00EA0CA7" w:rsidP="00083E1D">
                      <w:pPr>
                        <w:pStyle w:val="RSPondertitelvoorkant"/>
                      </w:pPr>
                      <w:r>
                        <w:t>en (mogelijke) gevolgen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0A3B6B">
        <w:rPr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1" layoutInCell="1" allowOverlap="1" wp14:anchorId="34BA1705" wp14:editId="6211E30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3600" cy="9640800"/>
                <wp:effectExtent l="0" t="0" r="0" b="0"/>
                <wp:wrapSquare wrapText="bothSides"/>
                <wp:docPr id="10" name="Afbeeldin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3600" cy="9640800"/>
                        </a:xfrm>
                        <a:prstGeom prst="rect">
                          <a:avLst/>
                        </a:prstGeom>
                        <a:blipFill rotWithShape="1">
                          <a:blip r:embed="rId15"/>
                          <a:srcRect/>
                          <a:stretch>
                            <a:fillRect t="-1" b="-8307"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094094" w14:textId="77777777" w:rsidR="001D3002" w:rsidRDefault="001D30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A1705" id="Afbeelding" o:spid="_x0000_s1027" type="#_x0000_t202" style="position:absolute;margin-left:0;margin-top:0;width:595.55pt;height:759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" stroked="f">
                <v:fill r:id="rId16" o:title="" recolor="t" rotate="t" type="frame"/>
                <v:textbox>
                  <w:txbxContent>
                    <w:p w14:paraId="0C094094" w14:textId="77777777" w:rsidR="001D3002" w:rsidRDefault="001D3002"/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</w:p>
    <w:p w14:paraId="3744507D" w14:textId="77777777" w:rsidR="00AA44AE" w:rsidRDefault="00AA44AE" w:rsidP="00AA44AE">
      <w:pPr>
        <w:pStyle w:val="Basisalinea"/>
        <w:rPr>
          <w:rFonts w:ascii="TrebuchetMS" w:hAnsi="TrebuchetMS" w:cs="TrebuchetMS"/>
          <w:szCs w:val="18"/>
        </w:rPr>
      </w:pPr>
    </w:p>
    <w:tbl>
      <w:tblPr>
        <w:tblpPr w:leftFromText="141" w:rightFromText="141" w:vertAnchor="text" w:horzAnchor="page" w:tblpX="1866" w:tblpY="301"/>
        <w:tblW w:w="918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590"/>
        <w:gridCol w:w="4590"/>
      </w:tblGrid>
      <w:tr w:rsidR="003C6643" w:rsidRPr="006D6103" w14:paraId="471F334C" w14:textId="77777777" w:rsidTr="008A0281">
        <w:trPr>
          <w:trHeight w:val="576"/>
        </w:trPr>
        <w:tc>
          <w:tcPr>
            <w:tcW w:w="459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E6BC66" w14:textId="77777777" w:rsidR="003C6643" w:rsidRPr="006D6103" w:rsidRDefault="003C6643" w:rsidP="008A0281">
            <w:r w:rsidRPr="006D6103">
              <w:rPr>
                <w:b/>
                <w:bCs/>
              </w:rPr>
              <w:t>pesten</w:t>
            </w:r>
          </w:p>
        </w:tc>
        <w:tc>
          <w:tcPr>
            <w:tcW w:w="459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D644EE" w14:textId="77777777" w:rsidR="003C6643" w:rsidRPr="006D6103" w:rsidRDefault="003C6643" w:rsidP="008A0281">
            <w:r w:rsidRPr="006D6103">
              <w:rPr>
                <w:b/>
                <w:bCs/>
              </w:rPr>
              <w:t>plagen</w:t>
            </w:r>
          </w:p>
        </w:tc>
      </w:tr>
      <w:tr w:rsidR="003C6643" w:rsidRPr="006D6103" w14:paraId="4984F919" w14:textId="77777777" w:rsidTr="008A0281">
        <w:trPr>
          <w:trHeight w:val="976"/>
        </w:trPr>
        <w:tc>
          <w:tcPr>
            <w:tcW w:w="45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FFD443" w14:textId="77777777" w:rsidR="003C6643" w:rsidRPr="006D6103" w:rsidRDefault="003C6643" w:rsidP="008A0281">
            <w:r w:rsidRPr="006D6103">
              <w:t>opzettelijk, om iemand te kwetsen</w:t>
            </w:r>
          </w:p>
        </w:tc>
        <w:tc>
          <w:tcPr>
            <w:tcW w:w="45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7EC628" w14:textId="77777777" w:rsidR="003C6643" w:rsidRPr="006D6103" w:rsidRDefault="003C6643" w:rsidP="008A0281">
            <w:r w:rsidRPr="006D6103">
              <w:t xml:space="preserve">niet opzettelijk of kwetsend bedoeld </w:t>
            </w:r>
          </w:p>
        </w:tc>
      </w:tr>
      <w:tr w:rsidR="003C6643" w:rsidRPr="006D6103" w14:paraId="2DDC6CBB" w14:textId="77777777" w:rsidTr="008A0281">
        <w:trPr>
          <w:trHeight w:val="976"/>
        </w:trPr>
        <w:tc>
          <w:tcPr>
            <w:tcW w:w="45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5504A2" w14:textId="77777777" w:rsidR="003C6643" w:rsidRPr="006D6103" w:rsidRDefault="003C6643" w:rsidP="008A0281">
            <w:r w:rsidRPr="006D6103">
              <w:t>telkens opnieuw tegen zelfde persoon</w:t>
            </w:r>
          </w:p>
        </w:tc>
        <w:tc>
          <w:tcPr>
            <w:tcW w:w="45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9F7872" w14:textId="77777777" w:rsidR="003C6643" w:rsidRPr="006D6103" w:rsidRDefault="003C6643" w:rsidP="008A0281">
            <w:r w:rsidRPr="006D6103">
              <w:t>gebeurt af en toe en steeds bij iemand anders</w:t>
            </w:r>
          </w:p>
        </w:tc>
      </w:tr>
      <w:tr w:rsidR="003C6643" w:rsidRPr="006D6103" w14:paraId="7C32C029" w14:textId="77777777" w:rsidTr="008A0281">
        <w:trPr>
          <w:trHeight w:val="720"/>
        </w:trPr>
        <w:tc>
          <w:tcPr>
            <w:tcW w:w="45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440810" w14:textId="77777777" w:rsidR="003C6643" w:rsidRPr="006D6103" w:rsidRDefault="003C6643" w:rsidP="008A0281">
            <w:r w:rsidRPr="006D6103">
              <w:t>machtsongelijkheid</w:t>
            </w:r>
          </w:p>
        </w:tc>
        <w:tc>
          <w:tcPr>
            <w:tcW w:w="45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F64E9D" w14:textId="77777777" w:rsidR="003C6643" w:rsidRPr="006D6103" w:rsidRDefault="003C6643" w:rsidP="008A0281">
            <w:r w:rsidRPr="006D6103">
              <w:t>kinderen ongeveer even sterk</w:t>
            </w:r>
          </w:p>
        </w:tc>
      </w:tr>
    </w:tbl>
    <w:p w14:paraId="4202F103" w14:textId="77777777" w:rsidR="003C6643" w:rsidRDefault="003C6643" w:rsidP="003C6643"/>
    <w:p w14:paraId="05E4CD58" w14:textId="77777777" w:rsidR="003C6643" w:rsidRDefault="003C6643" w:rsidP="003C6643"/>
    <w:p w14:paraId="35A666DC" w14:textId="5EBB67F7" w:rsidR="003C6643" w:rsidRPr="00E970BF" w:rsidRDefault="003C6643" w:rsidP="003C6643">
      <w:pPr>
        <w:rPr>
          <w:b/>
          <w:bCs/>
        </w:rPr>
      </w:pPr>
      <w:r w:rsidRPr="00E970BF">
        <w:rPr>
          <w:b/>
          <w:bCs/>
        </w:rPr>
        <w:t>Je wordt gepest als:</w:t>
      </w:r>
      <w:r w:rsidR="00EA0CA7">
        <w:rPr>
          <w:b/>
          <w:bCs/>
        </w:rPr>
        <w:br/>
      </w:r>
    </w:p>
    <w:p w14:paraId="4BC4E11C" w14:textId="77777777" w:rsidR="003C6643" w:rsidRPr="006D6103" w:rsidRDefault="003C6643" w:rsidP="003C6643">
      <w:pPr>
        <w:pStyle w:val="Lijstalinea"/>
        <w:numPr>
          <w:ilvl w:val="0"/>
          <w:numId w:val="3"/>
        </w:numPr>
        <w:spacing w:after="160" w:line="259" w:lineRule="auto"/>
      </w:pPr>
      <w:r w:rsidRPr="006D6103">
        <w:t>Je nergens aan mee mag doen.</w:t>
      </w:r>
    </w:p>
    <w:p w14:paraId="5AFCCB2F" w14:textId="77777777" w:rsidR="003C6643" w:rsidRPr="006D6103" w:rsidRDefault="003C6643" w:rsidP="003C6643">
      <w:pPr>
        <w:pStyle w:val="Lijstalinea"/>
        <w:numPr>
          <w:ilvl w:val="0"/>
          <w:numId w:val="3"/>
        </w:numPr>
        <w:spacing w:after="160" w:line="259" w:lineRule="auto"/>
      </w:pPr>
      <w:r w:rsidRPr="006D6103">
        <w:t>Niemand naast je wil zitten.</w:t>
      </w:r>
    </w:p>
    <w:p w14:paraId="2F0BA603" w14:textId="77777777" w:rsidR="003C6643" w:rsidRPr="006D6103" w:rsidRDefault="003C6643" w:rsidP="003C6643">
      <w:pPr>
        <w:pStyle w:val="Lijstalinea"/>
        <w:numPr>
          <w:ilvl w:val="0"/>
          <w:numId w:val="3"/>
        </w:numPr>
        <w:spacing w:after="160" w:line="259" w:lineRule="auto"/>
      </w:pPr>
      <w:r w:rsidRPr="006D6103">
        <w:t>Er niet naar je geluisterd wordt.</w:t>
      </w:r>
    </w:p>
    <w:p w14:paraId="6CEC960E" w14:textId="77777777" w:rsidR="003C6643" w:rsidRPr="006D6103" w:rsidRDefault="003C6643" w:rsidP="003C6643">
      <w:pPr>
        <w:pStyle w:val="Lijstalinea"/>
        <w:numPr>
          <w:ilvl w:val="0"/>
          <w:numId w:val="3"/>
        </w:numPr>
        <w:spacing w:after="160" w:line="259" w:lineRule="auto"/>
      </w:pPr>
      <w:r w:rsidRPr="006D6103">
        <w:t>Anderen je belachelijk maken.</w:t>
      </w:r>
    </w:p>
    <w:p w14:paraId="4B45968A" w14:textId="77777777" w:rsidR="003C6643" w:rsidRPr="006D6103" w:rsidRDefault="003C6643" w:rsidP="003C6643">
      <w:pPr>
        <w:pStyle w:val="Lijstalinea"/>
        <w:numPr>
          <w:ilvl w:val="0"/>
          <w:numId w:val="3"/>
        </w:numPr>
        <w:spacing w:after="160" w:line="259" w:lineRule="auto"/>
      </w:pPr>
      <w:r w:rsidRPr="006D6103">
        <w:t>Je duwen of porren krijgt.</w:t>
      </w:r>
    </w:p>
    <w:p w14:paraId="47AD04EC" w14:textId="77777777" w:rsidR="003C6643" w:rsidRPr="006D6103" w:rsidRDefault="003C6643" w:rsidP="003C6643">
      <w:pPr>
        <w:pStyle w:val="Lijstalinea"/>
        <w:numPr>
          <w:ilvl w:val="0"/>
          <w:numId w:val="3"/>
        </w:numPr>
        <w:spacing w:after="160" w:line="259" w:lineRule="auto"/>
      </w:pPr>
      <w:r w:rsidRPr="006D6103">
        <w:t>Anderen grapjes over je maken, die jij niet leuk vindt.</w:t>
      </w:r>
    </w:p>
    <w:p w14:paraId="53A2B4F0" w14:textId="77777777" w:rsidR="003C6643" w:rsidRPr="006D6103" w:rsidRDefault="003C6643" w:rsidP="003C6643">
      <w:pPr>
        <w:pStyle w:val="Lijstalinea"/>
        <w:numPr>
          <w:ilvl w:val="0"/>
          <w:numId w:val="3"/>
        </w:numPr>
        <w:spacing w:after="160" w:line="259" w:lineRule="auto"/>
      </w:pPr>
      <w:r w:rsidRPr="006D6103">
        <w:t>Je wordt uitgescholden of uitgelachen.</w:t>
      </w:r>
    </w:p>
    <w:p w14:paraId="240447E9" w14:textId="77777777" w:rsidR="003C6643" w:rsidRPr="006D6103" w:rsidRDefault="003C6643" w:rsidP="003C6643">
      <w:pPr>
        <w:pStyle w:val="Lijstalinea"/>
        <w:numPr>
          <w:ilvl w:val="0"/>
          <w:numId w:val="3"/>
        </w:numPr>
        <w:spacing w:after="160" w:line="259" w:lineRule="auto"/>
      </w:pPr>
      <w:r w:rsidRPr="006D6103">
        <w:t>Anderen je ‘homo’ of ‘lesbisch’ noemen</w:t>
      </w:r>
    </w:p>
    <w:p w14:paraId="53477EA0" w14:textId="77777777" w:rsidR="003C6643" w:rsidRPr="006D6103" w:rsidRDefault="003C6643" w:rsidP="003C6643">
      <w:pPr>
        <w:pStyle w:val="Lijstalinea"/>
        <w:numPr>
          <w:ilvl w:val="0"/>
          <w:numId w:val="3"/>
        </w:numPr>
        <w:spacing w:after="160" w:line="259" w:lineRule="auto"/>
      </w:pPr>
      <w:r w:rsidRPr="006D6103">
        <w:t>Je spullen worden afgepakt of kapot worden gemaakt.</w:t>
      </w:r>
    </w:p>
    <w:p w14:paraId="78D196D0" w14:textId="77777777" w:rsidR="003C6643" w:rsidRPr="006D6103" w:rsidRDefault="003C6643" w:rsidP="003C6643">
      <w:pPr>
        <w:pStyle w:val="Lijstalinea"/>
        <w:numPr>
          <w:ilvl w:val="0"/>
          <w:numId w:val="3"/>
        </w:numPr>
        <w:spacing w:after="160" w:line="259" w:lineRule="auto"/>
      </w:pPr>
      <w:r w:rsidRPr="006D6103">
        <w:t>Anderen over je roddelen.</w:t>
      </w:r>
    </w:p>
    <w:p w14:paraId="1B93AFD6" w14:textId="77777777" w:rsidR="003C6643" w:rsidRPr="006D6103" w:rsidRDefault="003C6643" w:rsidP="003C6643">
      <w:pPr>
        <w:pStyle w:val="Lijstalinea"/>
        <w:numPr>
          <w:ilvl w:val="0"/>
          <w:numId w:val="3"/>
        </w:numPr>
        <w:spacing w:after="160" w:line="259" w:lineRule="auto"/>
      </w:pPr>
      <w:r w:rsidRPr="006D6103">
        <w:t>Je wordt opgewacht of achtervolgd.</w:t>
      </w:r>
    </w:p>
    <w:p w14:paraId="0BCD6B67" w14:textId="77777777" w:rsidR="003C6643" w:rsidRPr="006D6103" w:rsidRDefault="003C6643" w:rsidP="003C6643">
      <w:pPr>
        <w:pStyle w:val="Lijstalinea"/>
        <w:numPr>
          <w:ilvl w:val="0"/>
          <w:numId w:val="3"/>
        </w:numPr>
        <w:spacing w:after="160" w:line="259" w:lineRule="auto"/>
      </w:pPr>
      <w:r w:rsidRPr="006D6103">
        <w:t>Je wordt geslagen of geschopt.</w:t>
      </w:r>
    </w:p>
    <w:p w14:paraId="629E0CE8" w14:textId="77777777" w:rsidR="003C6643" w:rsidRDefault="003C6643" w:rsidP="003C6643"/>
    <w:p w14:paraId="64620CDA" w14:textId="56906ABC" w:rsidR="003C6643" w:rsidRPr="00A257C6" w:rsidRDefault="003C6643" w:rsidP="003C6643">
      <w:pPr>
        <w:rPr>
          <w:b/>
          <w:bCs/>
        </w:rPr>
      </w:pPr>
      <w:r w:rsidRPr="00A257C6">
        <w:rPr>
          <w:b/>
          <w:bCs/>
        </w:rPr>
        <w:t>Voorbeelden van pesten</w:t>
      </w:r>
      <w:r>
        <w:rPr>
          <w:b/>
          <w:bCs/>
        </w:rPr>
        <w:t xml:space="preserve"> online</w:t>
      </w:r>
      <w:r w:rsidRPr="00A257C6">
        <w:rPr>
          <w:b/>
          <w:bCs/>
        </w:rPr>
        <w:t xml:space="preserve">: </w:t>
      </w:r>
      <w:r w:rsidR="00EA0CA7">
        <w:rPr>
          <w:b/>
          <w:bCs/>
        </w:rPr>
        <w:br/>
      </w:r>
    </w:p>
    <w:p w14:paraId="2093E89B" w14:textId="77777777" w:rsidR="003C6643" w:rsidRDefault="003C6643" w:rsidP="003C6643">
      <w:pPr>
        <w:numPr>
          <w:ilvl w:val="0"/>
          <w:numId w:val="6"/>
        </w:numPr>
        <w:spacing w:after="160" w:line="259" w:lineRule="auto"/>
      </w:pPr>
      <w:r w:rsidRPr="00DC4142">
        <w:t xml:space="preserve">Bedreigd wordt via </w:t>
      </w:r>
      <w:r>
        <w:t xml:space="preserve">WhatsApp, TikTok, Snapchat, etc. </w:t>
      </w:r>
    </w:p>
    <w:p w14:paraId="654F3AE1" w14:textId="77777777" w:rsidR="003C6643" w:rsidRPr="00DC4142" w:rsidRDefault="003C6643" w:rsidP="003C6643">
      <w:pPr>
        <w:numPr>
          <w:ilvl w:val="0"/>
          <w:numId w:val="6"/>
        </w:numPr>
        <w:spacing w:after="160" w:line="259" w:lineRule="auto"/>
      </w:pPr>
      <w:r>
        <w:t>U</w:t>
      </w:r>
      <w:r w:rsidRPr="00DC4142">
        <w:t xml:space="preserve">itgescholden wordt </w:t>
      </w:r>
      <w:r>
        <w:t>via een van de social media-kanaal.</w:t>
      </w:r>
    </w:p>
    <w:p w14:paraId="2B92A8E6" w14:textId="77777777" w:rsidR="003C6643" w:rsidRPr="00DC4142" w:rsidRDefault="003C6643" w:rsidP="003C6643">
      <w:pPr>
        <w:numPr>
          <w:ilvl w:val="0"/>
          <w:numId w:val="6"/>
        </w:numPr>
        <w:spacing w:after="160" w:line="259" w:lineRule="auto"/>
      </w:pPr>
      <w:r w:rsidRPr="00DC4142">
        <w:t xml:space="preserve">Iemand </w:t>
      </w:r>
      <w:r>
        <w:t xml:space="preserve">die </w:t>
      </w:r>
      <w:r w:rsidRPr="00DC4142">
        <w:t>een haatprofiel over jou heeft gemaakt.</w:t>
      </w:r>
    </w:p>
    <w:p w14:paraId="34664D42" w14:textId="77777777" w:rsidR="003C6643" w:rsidRDefault="003C6643" w:rsidP="003C6643">
      <w:pPr>
        <w:numPr>
          <w:ilvl w:val="0"/>
          <w:numId w:val="6"/>
        </w:numPr>
        <w:spacing w:after="160" w:line="259" w:lineRule="auto"/>
      </w:pPr>
      <w:r w:rsidRPr="00DC4142">
        <w:t>Anderen een naaktfoto met jouw hoofd erop – of iets soortgelijks- versturen via internet of de mobiel</w:t>
      </w:r>
      <w:r>
        <w:t>.</w:t>
      </w:r>
    </w:p>
    <w:p w14:paraId="53AE9E50" w14:textId="7D5B9FBC" w:rsidR="003C6643" w:rsidRPr="00A257C6" w:rsidRDefault="003C6643" w:rsidP="003C6643">
      <w:pPr>
        <w:rPr>
          <w:b/>
          <w:bCs/>
        </w:rPr>
      </w:pPr>
      <w:r w:rsidRPr="00A257C6">
        <w:rPr>
          <w:b/>
          <w:bCs/>
        </w:rPr>
        <w:t>Rollen</w:t>
      </w:r>
      <w:r w:rsidR="00EA0CA7">
        <w:rPr>
          <w:b/>
          <w:bCs/>
        </w:rPr>
        <w:br/>
      </w:r>
    </w:p>
    <w:p w14:paraId="6CFC4BE2" w14:textId="77777777" w:rsidR="003C6643" w:rsidRPr="006D6103" w:rsidRDefault="003C6643" w:rsidP="003C6643">
      <w:pPr>
        <w:numPr>
          <w:ilvl w:val="0"/>
          <w:numId w:val="4"/>
        </w:numPr>
        <w:spacing w:after="160" w:line="259" w:lineRule="auto"/>
      </w:pPr>
      <w:r w:rsidRPr="006D6103">
        <w:t>De pester</w:t>
      </w:r>
    </w:p>
    <w:p w14:paraId="25F821BA" w14:textId="77777777" w:rsidR="003C6643" w:rsidRPr="006D6103" w:rsidRDefault="003C6643" w:rsidP="003C6643">
      <w:pPr>
        <w:numPr>
          <w:ilvl w:val="0"/>
          <w:numId w:val="4"/>
        </w:numPr>
        <w:spacing w:after="160" w:line="259" w:lineRule="auto"/>
      </w:pPr>
      <w:r w:rsidRPr="006D6103">
        <w:t>De gepeste</w:t>
      </w:r>
    </w:p>
    <w:p w14:paraId="3B32A387" w14:textId="77777777" w:rsidR="003C6643" w:rsidRPr="006D6103" w:rsidRDefault="003C6643" w:rsidP="003C6643">
      <w:pPr>
        <w:numPr>
          <w:ilvl w:val="0"/>
          <w:numId w:val="4"/>
        </w:numPr>
        <w:spacing w:after="160" w:line="259" w:lineRule="auto"/>
      </w:pPr>
      <w:r w:rsidRPr="006D6103">
        <w:t>De meepester</w:t>
      </w:r>
    </w:p>
    <w:p w14:paraId="20B84C69" w14:textId="77777777" w:rsidR="003C6643" w:rsidRPr="006D6103" w:rsidRDefault="003C6643" w:rsidP="003C6643">
      <w:pPr>
        <w:numPr>
          <w:ilvl w:val="0"/>
          <w:numId w:val="4"/>
        </w:numPr>
        <w:spacing w:after="160" w:line="259" w:lineRule="auto"/>
      </w:pPr>
      <w:r w:rsidRPr="006D6103">
        <w:t>De helper</w:t>
      </w:r>
    </w:p>
    <w:p w14:paraId="59580DDE" w14:textId="77777777" w:rsidR="003C6643" w:rsidRDefault="003C6643" w:rsidP="003C6643">
      <w:pPr>
        <w:numPr>
          <w:ilvl w:val="0"/>
          <w:numId w:val="4"/>
        </w:numPr>
        <w:spacing w:after="160" w:line="259" w:lineRule="auto"/>
      </w:pPr>
      <w:r w:rsidRPr="006D6103">
        <w:lastRenderedPageBreak/>
        <w:t>De buitenstaander</w:t>
      </w:r>
    </w:p>
    <w:p w14:paraId="2218E08E" w14:textId="77777777" w:rsidR="003C6643" w:rsidRDefault="003C6643" w:rsidP="003C6643"/>
    <w:p w14:paraId="2F6B786F" w14:textId="77777777" w:rsidR="003C6643" w:rsidRPr="007D2287" w:rsidRDefault="003C6643" w:rsidP="003C6643">
      <w:pPr>
        <w:rPr>
          <w:b/>
          <w:bCs/>
        </w:rPr>
      </w:pPr>
      <w:r w:rsidRPr="007D2287">
        <w:rPr>
          <w:b/>
          <w:bCs/>
        </w:rPr>
        <w:t>Mogelijke</w:t>
      </w:r>
      <w:r>
        <w:rPr>
          <w:b/>
          <w:bCs/>
        </w:rPr>
        <w:t xml:space="preserve"> psychische, sociale en lichamelijke</w:t>
      </w:r>
      <w:r w:rsidRPr="007D2287">
        <w:rPr>
          <w:b/>
          <w:bCs/>
        </w:rPr>
        <w:t xml:space="preserve"> gevolgen of signalen:</w:t>
      </w:r>
    </w:p>
    <w:p w14:paraId="48F813CA" w14:textId="77777777" w:rsidR="003C6643" w:rsidRPr="006D6103" w:rsidRDefault="003C6643" w:rsidP="003C6643">
      <w:pPr>
        <w:pStyle w:val="Lijstalinea"/>
        <w:numPr>
          <w:ilvl w:val="0"/>
          <w:numId w:val="5"/>
        </w:numPr>
        <w:spacing w:after="160" w:line="259" w:lineRule="auto"/>
      </w:pPr>
      <w:r w:rsidRPr="006D6103">
        <w:t>vaak hoofdpijn, buikpijn en andere soortgelijke klachten;</w:t>
      </w:r>
    </w:p>
    <w:p w14:paraId="701C0193" w14:textId="77777777" w:rsidR="003C6643" w:rsidRPr="006D6103" w:rsidRDefault="003C6643" w:rsidP="003C6643">
      <w:pPr>
        <w:pStyle w:val="Lijstalinea"/>
        <w:numPr>
          <w:ilvl w:val="0"/>
          <w:numId w:val="5"/>
        </w:numPr>
        <w:spacing w:after="160" w:line="259" w:lineRule="auto"/>
      </w:pPr>
      <w:r w:rsidRPr="006D6103">
        <w:t>vaak betrokken zijn bij opstootjes;</w:t>
      </w:r>
    </w:p>
    <w:p w14:paraId="7D755265" w14:textId="77777777" w:rsidR="003C6643" w:rsidRPr="006D6103" w:rsidRDefault="003C6643" w:rsidP="003C6643">
      <w:pPr>
        <w:pStyle w:val="Lijstalinea"/>
        <w:numPr>
          <w:ilvl w:val="0"/>
          <w:numId w:val="5"/>
        </w:numPr>
        <w:spacing w:after="160" w:line="259" w:lineRule="auto"/>
      </w:pPr>
      <w:r w:rsidRPr="006D6103">
        <w:t>vaak afwezig zijn (school, sportclub);</w:t>
      </w:r>
    </w:p>
    <w:p w14:paraId="18E6DF69" w14:textId="77777777" w:rsidR="003C6643" w:rsidRPr="006D6103" w:rsidRDefault="003C6643" w:rsidP="003C6643">
      <w:pPr>
        <w:pStyle w:val="Lijstalinea"/>
        <w:numPr>
          <w:ilvl w:val="0"/>
          <w:numId w:val="5"/>
        </w:numPr>
        <w:spacing w:after="160" w:line="259" w:lineRule="auto"/>
      </w:pPr>
      <w:r w:rsidRPr="006D6103">
        <w:t>schoolresultaten gaan achteruit;</w:t>
      </w:r>
    </w:p>
    <w:p w14:paraId="6C157637" w14:textId="77777777" w:rsidR="003C6643" w:rsidRPr="006D6103" w:rsidRDefault="003C6643" w:rsidP="003C6643">
      <w:pPr>
        <w:pStyle w:val="Lijstalinea"/>
        <w:numPr>
          <w:ilvl w:val="0"/>
          <w:numId w:val="5"/>
        </w:numPr>
        <w:spacing w:after="160" w:line="259" w:lineRule="auto"/>
      </w:pPr>
      <w:r w:rsidRPr="006D6103">
        <w:t>vaak met een bijnaam aangesproken worden door teamgenoten;</w:t>
      </w:r>
    </w:p>
    <w:p w14:paraId="0E65093B" w14:textId="77777777" w:rsidR="003C6643" w:rsidRPr="006D6103" w:rsidRDefault="003C6643" w:rsidP="003C6643">
      <w:pPr>
        <w:pStyle w:val="Lijstalinea"/>
        <w:numPr>
          <w:ilvl w:val="0"/>
          <w:numId w:val="5"/>
        </w:numPr>
        <w:spacing w:after="160" w:line="259" w:lineRule="auto"/>
      </w:pPr>
      <w:r w:rsidRPr="006D6103">
        <w:t>regelmatig als laatste gekozen worden bij het indelen van groepjes;</w:t>
      </w:r>
    </w:p>
    <w:p w14:paraId="551FC99D" w14:textId="77777777" w:rsidR="003C6643" w:rsidRPr="006D6103" w:rsidRDefault="003C6643" w:rsidP="003C6643">
      <w:pPr>
        <w:pStyle w:val="Lijstalinea"/>
        <w:numPr>
          <w:ilvl w:val="0"/>
          <w:numId w:val="5"/>
        </w:numPr>
        <w:spacing w:after="160" w:line="259" w:lineRule="auto"/>
      </w:pPr>
      <w:r w:rsidRPr="006D6103">
        <w:t>vaak afgezonderd van de rest tijdens de rust of na een wedstrijd;</w:t>
      </w:r>
    </w:p>
    <w:p w14:paraId="3F867A2E" w14:textId="77777777" w:rsidR="003C6643" w:rsidRPr="006D6103" w:rsidRDefault="003C6643" w:rsidP="003C6643">
      <w:pPr>
        <w:pStyle w:val="Lijstalinea"/>
        <w:numPr>
          <w:ilvl w:val="0"/>
          <w:numId w:val="5"/>
        </w:numPr>
        <w:spacing w:after="160" w:line="259" w:lineRule="auto"/>
      </w:pPr>
      <w:r w:rsidRPr="006D6103">
        <w:t>weinig tot geen vrienden;</w:t>
      </w:r>
    </w:p>
    <w:p w14:paraId="250A1100" w14:textId="77777777" w:rsidR="003C6643" w:rsidRPr="006D6103" w:rsidRDefault="003C6643" w:rsidP="003C6643">
      <w:pPr>
        <w:pStyle w:val="Lijstalinea"/>
        <w:numPr>
          <w:ilvl w:val="0"/>
          <w:numId w:val="5"/>
        </w:numPr>
        <w:spacing w:after="160" w:line="259" w:lineRule="auto"/>
      </w:pPr>
      <w:r w:rsidRPr="006D6103">
        <w:t>extreem reageren op kleine plagerijtjes.</w:t>
      </w:r>
    </w:p>
    <w:p w14:paraId="2842113F" w14:textId="77777777" w:rsidR="004E7FD4" w:rsidRPr="003C6643" w:rsidRDefault="004E7FD4" w:rsidP="00AA44AE">
      <w:pPr>
        <w:rPr>
          <w:rFonts w:ascii="TrebuchetMS" w:hAnsi="TrebuchetMS" w:cs="TrebuchetMS"/>
          <w:szCs w:val="18"/>
        </w:rPr>
      </w:pPr>
    </w:p>
    <w:sectPr w:rsidR="004E7FD4" w:rsidRPr="003C6643" w:rsidSect="003C6643">
      <w:headerReference w:type="first" r:id="rId17"/>
      <w:footerReference w:type="first" r:id="rId18"/>
      <w:pgSz w:w="11900" w:h="16840"/>
      <w:pgMar w:top="1417" w:right="1417" w:bottom="1417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399241" w14:textId="77777777" w:rsidR="003C6643" w:rsidRDefault="003C6643" w:rsidP="00AA44AE">
      <w:pPr>
        <w:spacing w:line="240" w:lineRule="auto"/>
      </w:pPr>
      <w:r>
        <w:separator/>
      </w:r>
    </w:p>
  </w:endnote>
  <w:endnote w:type="continuationSeparator" w:id="0">
    <w:p w14:paraId="389B6941" w14:textId="77777777" w:rsidR="003C6643" w:rsidRDefault="003C6643" w:rsidP="00AA44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extra LT Com Bold">
    <w:altName w:val="Seravek"/>
    <w:charset w:val="00"/>
    <w:family w:val="auto"/>
    <w:pitch w:val="variable"/>
    <w:sig w:usb0="800000AF" w:usb1="5000204A" w:usb2="00000000" w:usb3="00000000" w:csb0="0000009B" w:csb1="00000000"/>
  </w:font>
  <w:font w:name="Textra LT Com Book">
    <w:altName w:val="Calibri"/>
    <w:charset w:val="00"/>
    <w:family w:val="auto"/>
    <w:pitch w:val="variable"/>
    <w:sig w:usb0="800000AF" w:usb1="5000204A" w:usb2="00000000" w:usb3="00000000" w:csb0="0000009B" w:csb1="00000000"/>
  </w:font>
  <w:font w:name="TrebuchetMS-Bold">
    <w:altName w:val="Trebuchet M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lwynNew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ebuchetMS">
    <w:altName w:val="Trebuchet M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F2F62" w14:textId="77777777" w:rsidR="001D3002" w:rsidRPr="0055175C" w:rsidRDefault="001D3002" w:rsidP="00AA44AE">
    <w:pPr>
      <w:pStyle w:val="RSPSubkopje"/>
      <w:jc w:val="right"/>
      <w:rPr>
        <w:sz w:val="16"/>
        <w:szCs w:val="16"/>
      </w:rPr>
    </w:pPr>
    <w:r>
      <w:rPr>
        <w:rStyle w:val="Paginanummer"/>
        <w:sz w:val="16"/>
        <w:szCs w:val="16"/>
      </w:rPr>
      <w:tab/>
      <w:t xml:space="preserve">                                                                                                                                                                                  </w:t>
    </w:r>
    <w:r w:rsidRPr="00342019">
      <w:rPr>
        <w:rStyle w:val="Paginanummer"/>
        <w:sz w:val="16"/>
        <w:szCs w:val="16"/>
      </w:rPr>
      <w:fldChar w:fldCharType="begin"/>
    </w:r>
    <w:r w:rsidRPr="00342019">
      <w:rPr>
        <w:rStyle w:val="Paginanummer"/>
        <w:sz w:val="16"/>
        <w:szCs w:val="16"/>
      </w:rPr>
      <w:instrText xml:space="preserve">PAGE  </w:instrText>
    </w:r>
    <w:r w:rsidRPr="00342019">
      <w:rPr>
        <w:rStyle w:val="Paginanummer"/>
        <w:sz w:val="16"/>
        <w:szCs w:val="16"/>
      </w:rPr>
      <w:fldChar w:fldCharType="separate"/>
    </w:r>
    <w:r w:rsidR="00531963">
      <w:rPr>
        <w:rStyle w:val="Paginanummer"/>
        <w:noProof/>
        <w:sz w:val="16"/>
        <w:szCs w:val="16"/>
      </w:rPr>
      <w:t>4</w:t>
    </w:r>
    <w:r w:rsidRPr="00342019">
      <w:rPr>
        <w:rStyle w:val="Paginanummer"/>
        <w:sz w:val="16"/>
        <w:szCs w:val="16"/>
      </w:rPr>
      <w:fldChar w:fldCharType="end"/>
    </w:r>
    <w:r>
      <w:rPr>
        <w:sz w:val="22"/>
        <w:szCs w:val="22"/>
      </w:rPr>
      <w:br/>
    </w:r>
    <w:r w:rsidRPr="00342019">
      <w:rPr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91427D2" wp14:editId="55487D21">
              <wp:simplePos x="0" y="0"/>
              <wp:positionH relativeFrom="column">
                <wp:posOffset>-685800</wp:posOffset>
              </wp:positionH>
              <wp:positionV relativeFrom="paragraph">
                <wp:posOffset>-4467225</wp:posOffset>
              </wp:positionV>
              <wp:extent cx="7543800" cy="1828800"/>
              <wp:effectExtent l="0" t="0" r="0" b="0"/>
              <wp:wrapNone/>
              <wp:docPr id="8" name="Tekstvak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32D546" w14:textId="77777777" w:rsidR="001D3002" w:rsidRDefault="001D3002" w:rsidP="00AA44A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1427D2" id="_x0000_t202" coordsize="21600,21600" o:spt="202" path="m,l,21600r21600,l21600,xe">
              <v:stroke joinstyle="miter"/>
              <v:path gradientshapeok="t" o:connecttype="rect"/>
            </v:shapetype>
            <v:shape id="Tekstvak 8" o:spid="_x0000_s1028" type="#_x0000_t202" style="position:absolute;left:0;text-align:left;margin-left:-54pt;margin-top:-351.75pt;width:594pt;height:2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" filled="f" stroked="f">
              <v:textbox>
                <w:txbxContent>
                  <w:p w14:paraId="4A32D546" w14:textId="77777777" w:rsidR="001D3002" w:rsidRDefault="001D3002" w:rsidP="00AA44AE"/>
                </w:txbxContent>
              </v:textbox>
            </v:shape>
          </w:pict>
        </mc:Fallback>
      </mc:AlternateContent>
    </w:r>
    <w:r>
      <w:rPr>
        <w:sz w:val="22"/>
        <w:szCs w:val="22"/>
      </w:rPr>
      <w:t>rotterdamsportsupport.nl</w:t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  <w:t xml:space="preserve">    </w:t>
    </w:r>
    <w:r w:rsidRPr="00342019">
      <w:rPr>
        <w:sz w:val="22"/>
        <w:szCs w:val="22"/>
      </w:rPr>
      <w:t xml:space="preserve">Kampioen in </w:t>
    </w:r>
    <w:r w:rsidRPr="00342019">
      <w:rPr>
        <w:color w:val="009933"/>
        <w:sz w:val="22"/>
        <w:szCs w:val="22"/>
      </w:rPr>
      <w:t>verenige</w:t>
    </w:r>
    <w:r>
      <w:rPr>
        <w:color w:val="009933"/>
        <w:sz w:val="22"/>
        <w:szCs w:val="22"/>
      </w:rPr>
      <w:t>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9E942" w14:textId="77777777" w:rsidR="001D3002" w:rsidRPr="0055175C" w:rsidRDefault="001D3002" w:rsidP="00AA44AE">
    <w:pPr>
      <w:pStyle w:val="RSPSubkopje"/>
      <w:jc w:val="right"/>
      <w:rPr>
        <w:sz w:val="16"/>
        <w:szCs w:val="16"/>
      </w:rPr>
    </w:pPr>
    <w:r>
      <w:rPr>
        <w:rStyle w:val="Paginanummer"/>
        <w:sz w:val="16"/>
        <w:szCs w:val="16"/>
      </w:rPr>
      <w:tab/>
      <w:t xml:space="preserve">                                                                                                                                                                                  </w:t>
    </w:r>
    <w:r>
      <w:rPr>
        <w:sz w:val="22"/>
        <w:szCs w:val="22"/>
      </w:rPr>
      <w:br/>
    </w:r>
    <w:r w:rsidRPr="00342019">
      <w:rPr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8F52CA9" wp14:editId="50BF28C9">
              <wp:simplePos x="0" y="0"/>
              <wp:positionH relativeFrom="column">
                <wp:posOffset>-685800</wp:posOffset>
              </wp:positionH>
              <wp:positionV relativeFrom="paragraph">
                <wp:posOffset>-4467225</wp:posOffset>
              </wp:positionV>
              <wp:extent cx="7543800" cy="1828800"/>
              <wp:effectExtent l="0" t="0" r="0" b="0"/>
              <wp:wrapNone/>
              <wp:docPr id="9" name="Tekstvak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97A163" w14:textId="77777777" w:rsidR="001D3002" w:rsidRDefault="001D3002" w:rsidP="00AA44A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F52CA9" id="_x0000_t202" coordsize="21600,21600" o:spt="202" path="m,l,21600r21600,l21600,xe">
              <v:stroke joinstyle="miter"/>
              <v:path gradientshapeok="t" o:connecttype="rect"/>
            </v:shapetype>
            <v:shape id="Tekstvak 9" o:spid="_x0000_s1029" type="#_x0000_t202" style="position:absolute;left:0;text-align:left;margin-left:-54pt;margin-top:-351.75pt;width:594pt;height:2in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" filled="f" stroked="f">
              <v:textbox>
                <w:txbxContent>
                  <w:p w14:paraId="1D97A163" w14:textId="77777777" w:rsidR="001D3002" w:rsidRDefault="001D3002" w:rsidP="00AA44AE"/>
                </w:txbxContent>
              </v:textbox>
            </v:shape>
          </w:pict>
        </mc:Fallback>
      </mc:AlternateContent>
    </w:r>
    <w:r>
      <w:rPr>
        <w:sz w:val="22"/>
        <w:szCs w:val="22"/>
      </w:rPr>
      <w:t>rotterdamsportsupport.nl</w:t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  <w:t xml:space="preserve">    </w:t>
    </w:r>
    <w:r w:rsidRPr="00342019">
      <w:rPr>
        <w:sz w:val="22"/>
        <w:szCs w:val="22"/>
      </w:rPr>
      <w:t xml:space="preserve">Kampioen in </w:t>
    </w:r>
    <w:r w:rsidRPr="00342019">
      <w:rPr>
        <w:color w:val="009933"/>
        <w:sz w:val="22"/>
        <w:szCs w:val="22"/>
      </w:rPr>
      <w:t>verenige</w:t>
    </w:r>
    <w:r>
      <w:rPr>
        <w:color w:val="009933"/>
        <w:sz w:val="22"/>
        <w:szCs w:val="22"/>
      </w:rPr>
      <w:t>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AF7EC" w14:textId="77777777" w:rsidR="001D3002" w:rsidRPr="0055175C" w:rsidRDefault="001D3002" w:rsidP="00AA44AE">
    <w:pPr>
      <w:pStyle w:val="RSPSubkopje"/>
      <w:jc w:val="right"/>
      <w:rPr>
        <w:sz w:val="16"/>
        <w:szCs w:val="16"/>
      </w:rPr>
    </w:pPr>
    <w:r>
      <w:rPr>
        <w:rStyle w:val="Paginanummer"/>
        <w:sz w:val="16"/>
        <w:szCs w:val="16"/>
      </w:rPr>
      <w:tab/>
      <w:t xml:space="preserve">                                                                                                                                                                                  </w:t>
    </w:r>
    <w:r w:rsidRPr="00342019">
      <w:rPr>
        <w:rStyle w:val="Paginanummer"/>
        <w:sz w:val="16"/>
        <w:szCs w:val="16"/>
      </w:rPr>
      <w:fldChar w:fldCharType="begin"/>
    </w:r>
    <w:r w:rsidRPr="00342019">
      <w:rPr>
        <w:rStyle w:val="Paginanummer"/>
        <w:sz w:val="16"/>
        <w:szCs w:val="16"/>
      </w:rPr>
      <w:instrText xml:space="preserve">PAGE  </w:instrText>
    </w:r>
    <w:r w:rsidRPr="00342019">
      <w:rPr>
        <w:rStyle w:val="Paginanummer"/>
        <w:sz w:val="16"/>
        <w:szCs w:val="16"/>
      </w:rPr>
      <w:fldChar w:fldCharType="separate"/>
    </w:r>
    <w:r w:rsidR="00531963">
      <w:rPr>
        <w:rStyle w:val="Paginanummer"/>
        <w:noProof/>
        <w:sz w:val="16"/>
        <w:szCs w:val="16"/>
      </w:rPr>
      <w:t>2</w:t>
    </w:r>
    <w:r w:rsidRPr="00342019">
      <w:rPr>
        <w:rStyle w:val="Paginanummer"/>
        <w:sz w:val="16"/>
        <w:szCs w:val="16"/>
      </w:rPr>
      <w:fldChar w:fldCharType="end"/>
    </w:r>
    <w:r>
      <w:rPr>
        <w:sz w:val="22"/>
        <w:szCs w:val="22"/>
      </w:rPr>
      <w:br/>
    </w:r>
    <w:r w:rsidRPr="00342019">
      <w:rPr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ACA088D" wp14:editId="33B71078">
              <wp:simplePos x="0" y="0"/>
              <wp:positionH relativeFrom="column">
                <wp:posOffset>-685800</wp:posOffset>
              </wp:positionH>
              <wp:positionV relativeFrom="paragraph">
                <wp:posOffset>-4467225</wp:posOffset>
              </wp:positionV>
              <wp:extent cx="7543800" cy="1828800"/>
              <wp:effectExtent l="0" t="0" r="0" b="0"/>
              <wp:wrapNone/>
              <wp:docPr id="3" name="Tekstva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642BEF" w14:textId="77777777" w:rsidR="001D3002" w:rsidRDefault="001D3002" w:rsidP="00AA44A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CA088D" id="_x0000_t202" coordsize="21600,21600" o:spt="202" path="m,l,21600r21600,l21600,xe">
              <v:stroke joinstyle="miter"/>
              <v:path gradientshapeok="t" o:connecttype="rect"/>
            </v:shapetype>
            <v:shape id="Tekstvak 3" o:spid="_x0000_s1030" type="#_x0000_t202" style="position:absolute;left:0;text-align:left;margin-left:-54pt;margin-top:-351.75pt;width:594pt;height:2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" filled="f" stroked="f">
              <v:textbox>
                <w:txbxContent>
                  <w:p w14:paraId="5A642BEF" w14:textId="77777777" w:rsidR="001D3002" w:rsidRDefault="001D3002" w:rsidP="00AA44AE"/>
                </w:txbxContent>
              </v:textbox>
            </v:shape>
          </w:pict>
        </mc:Fallback>
      </mc:AlternateContent>
    </w:r>
    <w:r>
      <w:rPr>
        <w:sz w:val="22"/>
        <w:szCs w:val="22"/>
      </w:rPr>
      <w:t>rotterdamsportsupport.nl</w:t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  <w:t xml:space="preserve">    </w:t>
    </w:r>
    <w:r w:rsidRPr="00342019">
      <w:rPr>
        <w:sz w:val="22"/>
        <w:szCs w:val="22"/>
      </w:rPr>
      <w:t xml:space="preserve">Kampioen in </w:t>
    </w:r>
    <w:r w:rsidRPr="00342019">
      <w:rPr>
        <w:color w:val="009933"/>
        <w:sz w:val="22"/>
        <w:szCs w:val="22"/>
      </w:rPr>
      <w:t>verenige</w:t>
    </w:r>
    <w:r>
      <w:rPr>
        <w:color w:val="009933"/>
        <w:sz w:val="22"/>
        <w:szCs w:val="22"/>
      </w:rPr>
      <w:t>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FBB4A9" w14:textId="77777777" w:rsidR="003C6643" w:rsidRDefault="003C6643" w:rsidP="00AA44AE">
      <w:pPr>
        <w:spacing w:line="240" w:lineRule="auto"/>
      </w:pPr>
      <w:r>
        <w:separator/>
      </w:r>
    </w:p>
  </w:footnote>
  <w:footnote w:type="continuationSeparator" w:id="0">
    <w:p w14:paraId="6F2C3C35" w14:textId="77777777" w:rsidR="003C6643" w:rsidRDefault="003C6643" w:rsidP="00AA44A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3CC8B" w14:textId="77777777" w:rsidR="001D3002" w:rsidRDefault="001D3002" w:rsidP="00062165">
    <w:pPr>
      <w:pStyle w:val="Koptekst"/>
      <w:jc w:val="right"/>
    </w:pPr>
    <w:r>
      <w:rPr>
        <w:lang w:val="en-US"/>
      </w:rPr>
      <w:drawing>
        <wp:inline distT="0" distB="0" distL="0" distR="0" wp14:anchorId="2AC1FAF9" wp14:editId="6EC5E5F7">
          <wp:extent cx="1755612" cy="800734"/>
          <wp:effectExtent l="0" t="0" r="0" b="1270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SP_rapport-mockup_A4_logo-hoe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5612" cy="8007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FAC9A9" w14:textId="77777777" w:rsidR="001D3002" w:rsidRDefault="001D3002" w:rsidP="00062165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48697" w14:textId="77777777" w:rsidR="001D3002" w:rsidRDefault="002205E6" w:rsidP="002205E6">
    <w:pPr>
      <w:pStyle w:val="Koptekst"/>
      <w:tabs>
        <w:tab w:val="left" w:pos="6090"/>
      </w:tabs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E8055" w14:textId="77777777" w:rsidR="001D3002" w:rsidRDefault="001D3002" w:rsidP="00062165">
    <w:pPr>
      <w:pStyle w:val="Koptekst"/>
      <w:jc w:val="right"/>
    </w:pPr>
    <w:r>
      <w:rPr>
        <w:lang w:val="en-US"/>
      </w:rPr>
      <w:drawing>
        <wp:inline distT="0" distB="0" distL="0" distR="0" wp14:anchorId="508C753E" wp14:editId="377ABDA4">
          <wp:extent cx="1726565" cy="822241"/>
          <wp:effectExtent l="0" t="0" r="635" b="0"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SP_rapport-mockup_A4_logo-hoe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27"/>
                  <a:stretch/>
                </pic:blipFill>
                <pic:spPr bwMode="auto">
                  <a:xfrm>
                    <a:off x="0" y="0"/>
                    <a:ext cx="1726742" cy="822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  <w:p w14:paraId="082E0065" w14:textId="77777777" w:rsidR="001D3002" w:rsidRDefault="001D3002" w:rsidP="00AA44AE">
    <w:pPr>
      <w:pStyle w:val="Koptekst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D3F4EB26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41790E62"/>
    <w:multiLevelType w:val="hybridMultilevel"/>
    <w:tmpl w:val="E3A85290"/>
    <w:lvl w:ilvl="0" w:tplc="CA4AED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BA97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526D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54C9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3450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FE66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6EB6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CE49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189D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70303FD"/>
    <w:multiLevelType w:val="hybridMultilevel"/>
    <w:tmpl w:val="73EEF0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61023D"/>
    <w:multiLevelType w:val="hybridMultilevel"/>
    <w:tmpl w:val="337C80D4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2C3D4C"/>
    <w:multiLevelType w:val="hybridMultilevel"/>
    <w:tmpl w:val="8D986908"/>
    <w:lvl w:ilvl="0" w:tplc="AFA27CF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A9050D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98BB5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9E301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8C2F2E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214EDB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CC1CD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004C4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962AE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F53976"/>
    <w:multiLevelType w:val="hybridMultilevel"/>
    <w:tmpl w:val="34F06490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7329144">
    <w:abstractNumId w:val="0"/>
  </w:num>
  <w:num w:numId="2" w16cid:durableId="346030159">
    <w:abstractNumId w:val="2"/>
  </w:num>
  <w:num w:numId="3" w16cid:durableId="726150936">
    <w:abstractNumId w:val="3"/>
  </w:num>
  <w:num w:numId="4" w16cid:durableId="2126194177">
    <w:abstractNumId w:val="4"/>
  </w:num>
  <w:num w:numId="5" w16cid:durableId="1362972899">
    <w:abstractNumId w:val="5"/>
  </w:num>
  <w:num w:numId="6" w16cid:durableId="7536725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SystemFonts/>
  <w:proofState w:spelling="clean"/>
  <w:attachedTemplate r:id="rId1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643"/>
    <w:rsid w:val="00050112"/>
    <w:rsid w:val="00062165"/>
    <w:rsid w:val="00083E1D"/>
    <w:rsid w:val="000A3B6B"/>
    <w:rsid w:val="001D3002"/>
    <w:rsid w:val="002205E6"/>
    <w:rsid w:val="0030374E"/>
    <w:rsid w:val="00307DC2"/>
    <w:rsid w:val="003A7CA9"/>
    <w:rsid w:val="003C6643"/>
    <w:rsid w:val="0044227B"/>
    <w:rsid w:val="004E7FD4"/>
    <w:rsid w:val="00531963"/>
    <w:rsid w:val="005C7F5A"/>
    <w:rsid w:val="00652EC1"/>
    <w:rsid w:val="006E431B"/>
    <w:rsid w:val="0089153B"/>
    <w:rsid w:val="00AA44AE"/>
    <w:rsid w:val="00BC0FBE"/>
    <w:rsid w:val="00BF7A61"/>
    <w:rsid w:val="00D741CD"/>
    <w:rsid w:val="00E13089"/>
    <w:rsid w:val="00E82456"/>
    <w:rsid w:val="00EA0CA7"/>
    <w:rsid w:val="00EB1873"/>
    <w:rsid w:val="00F7177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9AA3574"/>
  <w15:docId w15:val="{42D88D7D-7F35-4999-95C0-2B9DB7B6F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aliases w:val="RSP broodtekst"/>
    <w:qFormat/>
    <w:rsid w:val="0044227B"/>
    <w:pPr>
      <w:spacing w:line="288" w:lineRule="auto"/>
    </w:pPr>
    <w:rPr>
      <w:rFonts w:ascii="Trebuchet MS" w:hAnsi="Trebuchet MS"/>
      <w:noProof/>
      <w:sz w:val="19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Titelsgroot">
    <w:name w:val="Titels groot"/>
    <w:basedOn w:val="Standaard"/>
    <w:rsid w:val="00D741CD"/>
    <w:rPr>
      <w:rFonts w:ascii="Textra LT Com Bold" w:hAnsi="Textra LT Com Bold"/>
      <w:color w:val="E2001A"/>
      <w:sz w:val="72"/>
    </w:rPr>
  </w:style>
  <w:style w:type="paragraph" w:customStyle="1" w:styleId="Lopendetekst">
    <w:name w:val="Lopende tekst"/>
    <w:basedOn w:val="Standaard"/>
    <w:qFormat/>
    <w:rsid w:val="00D741CD"/>
    <w:pPr>
      <w:spacing w:before="240" w:after="240" w:line="360" w:lineRule="auto"/>
    </w:pPr>
    <w:rPr>
      <w:rFonts w:ascii="Textra LT Com Book" w:hAnsi="Textra LT Com Book"/>
      <w:sz w:val="18"/>
    </w:rPr>
  </w:style>
  <w:style w:type="paragraph" w:customStyle="1" w:styleId="Tussenkopmiddel">
    <w:name w:val="Tussenkop middel"/>
    <w:basedOn w:val="Standaard"/>
    <w:qFormat/>
    <w:rsid w:val="00307DC2"/>
    <w:pPr>
      <w:widowControl w:val="0"/>
      <w:autoSpaceDE w:val="0"/>
      <w:autoSpaceDN w:val="0"/>
      <w:adjustRightInd w:val="0"/>
      <w:textAlignment w:val="center"/>
    </w:pPr>
    <w:rPr>
      <w:rFonts w:ascii="TrebuchetMS-Bold" w:hAnsi="TrebuchetMS-Bold" w:cs="TrebuchetMS-Bold"/>
      <w:b/>
      <w:bCs/>
      <w:noProof w:val="0"/>
      <w:color w:val="009AA3"/>
      <w:sz w:val="20"/>
      <w:szCs w:val="20"/>
    </w:rPr>
  </w:style>
  <w:style w:type="paragraph" w:customStyle="1" w:styleId="Opsommingsteken">
    <w:name w:val="Opsommingsteken"/>
    <w:basedOn w:val="Lopendetekst"/>
    <w:next w:val="Lijstopsomteken"/>
    <w:qFormat/>
    <w:rsid w:val="00D741CD"/>
    <w:pPr>
      <w:ind w:left="360"/>
    </w:pPr>
    <w:rPr>
      <w:lang w:val="en-US"/>
    </w:rPr>
  </w:style>
  <w:style w:type="paragraph" w:styleId="Lijstopsomteken">
    <w:name w:val="List Bullet"/>
    <w:basedOn w:val="Standaard"/>
    <w:uiPriority w:val="99"/>
    <w:semiHidden/>
    <w:unhideWhenUsed/>
    <w:rsid w:val="00D741CD"/>
    <w:pPr>
      <w:numPr>
        <w:numId w:val="1"/>
      </w:numPr>
      <w:contextualSpacing/>
    </w:pPr>
  </w:style>
  <w:style w:type="paragraph" w:customStyle="1" w:styleId="TitelsRSP">
    <w:name w:val="Titels RSP"/>
    <w:basedOn w:val="Standaard"/>
    <w:qFormat/>
    <w:rsid w:val="00307DC2"/>
    <w:pPr>
      <w:widowControl w:val="0"/>
      <w:autoSpaceDE w:val="0"/>
      <w:autoSpaceDN w:val="0"/>
      <w:adjustRightInd w:val="0"/>
      <w:textAlignment w:val="center"/>
    </w:pPr>
    <w:rPr>
      <w:rFonts w:cs="AlwynNew-Bold"/>
      <w:b/>
      <w:bCs/>
      <w:noProof w:val="0"/>
      <w:color w:val="009AA3"/>
      <w:sz w:val="60"/>
      <w:szCs w:val="60"/>
    </w:rPr>
  </w:style>
  <w:style w:type="paragraph" w:customStyle="1" w:styleId="RSPtitelkop">
    <w:name w:val="RSP titelkop"/>
    <w:basedOn w:val="Standaard"/>
    <w:qFormat/>
    <w:rsid w:val="00307DC2"/>
    <w:rPr>
      <w:rFonts w:ascii="TrebuchetMS-Bold" w:hAnsi="TrebuchetMS-Bold" w:cs="TrebuchetMS-Bold"/>
      <w:b/>
      <w:bCs/>
      <w:color w:val="009AA3"/>
      <w:sz w:val="52"/>
      <w:szCs w:val="52"/>
    </w:rPr>
  </w:style>
  <w:style w:type="paragraph" w:customStyle="1" w:styleId="RSPSubkopje">
    <w:name w:val="RSP Subkopje"/>
    <w:basedOn w:val="Standaard"/>
    <w:qFormat/>
    <w:rsid w:val="00307DC2"/>
    <w:pPr>
      <w:widowControl w:val="0"/>
      <w:autoSpaceDE w:val="0"/>
      <w:autoSpaceDN w:val="0"/>
      <w:adjustRightInd w:val="0"/>
      <w:textAlignment w:val="center"/>
    </w:pPr>
    <w:rPr>
      <w:rFonts w:ascii="TrebuchetMS-Bold" w:hAnsi="TrebuchetMS-Bold" w:cs="TrebuchetMS-Bold"/>
      <w:b/>
      <w:bCs/>
      <w:noProof w:val="0"/>
      <w:color w:val="009AA3"/>
      <w:sz w:val="20"/>
      <w:szCs w:val="20"/>
    </w:rPr>
  </w:style>
  <w:style w:type="paragraph" w:styleId="Koptekst">
    <w:name w:val="header"/>
    <w:basedOn w:val="Standaard"/>
    <w:link w:val="KoptekstChar"/>
    <w:uiPriority w:val="99"/>
    <w:unhideWhenUsed/>
    <w:rsid w:val="00AA44A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A44AE"/>
    <w:rPr>
      <w:noProof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AA44A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A44AE"/>
    <w:rPr>
      <w:noProof/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A44AE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A44AE"/>
    <w:rPr>
      <w:rFonts w:ascii="Lucida Grande" w:hAnsi="Lucida Grande" w:cs="Lucida Grande"/>
      <w:noProof/>
      <w:sz w:val="18"/>
      <w:szCs w:val="18"/>
      <w:lang w:val="nl-NL"/>
    </w:rPr>
  </w:style>
  <w:style w:type="character" w:styleId="Paginanummer">
    <w:name w:val="page number"/>
    <w:basedOn w:val="Standaardalinea-lettertype"/>
    <w:uiPriority w:val="99"/>
    <w:semiHidden/>
    <w:unhideWhenUsed/>
    <w:rsid w:val="00AA44AE"/>
  </w:style>
  <w:style w:type="paragraph" w:customStyle="1" w:styleId="Basisalinea">
    <w:name w:val="[Basisalinea]"/>
    <w:basedOn w:val="Standaard"/>
    <w:uiPriority w:val="99"/>
    <w:rsid w:val="00AA44AE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noProof w:val="0"/>
      <w:color w:val="000000"/>
    </w:rPr>
  </w:style>
  <w:style w:type="paragraph" w:styleId="Lijstalinea">
    <w:name w:val="List Paragraph"/>
    <w:basedOn w:val="Standaard"/>
    <w:uiPriority w:val="34"/>
    <w:qFormat/>
    <w:rsid w:val="004E7FD4"/>
    <w:pPr>
      <w:ind w:left="720"/>
      <w:contextualSpacing/>
    </w:pPr>
  </w:style>
  <w:style w:type="paragraph" w:customStyle="1" w:styleId="RSPsubkopjegroter">
    <w:name w:val="RSP subkopje groter"/>
    <w:basedOn w:val="RSPSubkopje"/>
    <w:qFormat/>
    <w:rsid w:val="004E7FD4"/>
    <w:rPr>
      <w:sz w:val="28"/>
      <w:szCs w:val="28"/>
    </w:rPr>
  </w:style>
  <w:style w:type="paragraph" w:customStyle="1" w:styleId="RSPTitelvoorkantgroot">
    <w:name w:val="RSP Titel voorkant groot"/>
    <w:basedOn w:val="Standaard"/>
    <w:qFormat/>
    <w:rsid w:val="00531963"/>
    <w:pPr>
      <w:jc w:val="center"/>
    </w:pPr>
    <w:rPr>
      <w:b/>
      <w:color w:val="FFFFFF" w:themeColor="background1"/>
      <w:sz w:val="72"/>
      <w:szCs w:val="72"/>
    </w:rPr>
  </w:style>
  <w:style w:type="paragraph" w:customStyle="1" w:styleId="RSPondertitelvoorkant">
    <w:name w:val="RSP ondertitel voorkant"/>
    <w:basedOn w:val="RSPTitelvoorkantgroot"/>
    <w:qFormat/>
    <w:rsid w:val="00531963"/>
    <w:rPr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2.jp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nert\OneDrive%20-%20Rotterdam%20Sportsupport\Chatbestanden%20van%20Microsoft%20Teams\SRS%20word%20template.dotx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1115b01-bda1-46b1-996c-40f48d62ba74" xsi:nil="true"/>
    <lcf76f155ced4ddcb4097134ff3c332f xmlns="9db79fcd-19fc-45c1-858c-1c6bd420e4b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7571559E7AFC4691236E21EFB0A27C" ma:contentTypeVersion="18" ma:contentTypeDescription="Een nieuw document maken." ma:contentTypeScope="" ma:versionID="c199097c4c10a82bec4cb4a56cd01af1">
  <xsd:schema xmlns:xsd="http://www.w3.org/2001/XMLSchema" xmlns:xs="http://www.w3.org/2001/XMLSchema" xmlns:p="http://schemas.microsoft.com/office/2006/metadata/properties" xmlns:ns2="9db79fcd-19fc-45c1-858c-1c6bd420e4bd" xmlns:ns3="51115b01-bda1-46b1-996c-40f48d62ba74" targetNamespace="http://schemas.microsoft.com/office/2006/metadata/properties" ma:root="true" ma:fieldsID="04cbd2ff41ee27ad4d5962346246042a" ns2:_="" ns3:_="">
    <xsd:import namespace="9db79fcd-19fc-45c1-858c-1c6bd420e4bd"/>
    <xsd:import namespace="51115b01-bda1-46b1-996c-40f48d62ba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b79fcd-19fc-45c1-858c-1c6bd420e4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fd32852a-4ba7-4b66-b5e2-0eef5a9d35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15b01-bda1-46b1-996c-40f48d62ba7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551626d-9fea-495b-bb40-7a4c9d78a0da}" ma:internalName="TaxCatchAll" ma:showField="CatchAllData" ma:web="51115b01-bda1-46b1-996c-40f48d62ba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7A4807-00CF-493F-B3BA-6E03857874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2C2B5EE-4E6C-407D-ABEA-D7A324FF8106}">
  <ds:schemaRefs>
    <ds:schemaRef ds:uri="http://schemas.microsoft.com/office/2006/metadata/properties"/>
    <ds:schemaRef ds:uri="http://schemas.microsoft.com/office/infopath/2007/PartnerControls"/>
    <ds:schemaRef ds:uri="51115b01-bda1-46b1-996c-40f48d62ba74"/>
    <ds:schemaRef ds:uri="9db79fcd-19fc-45c1-858c-1c6bd420e4bd"/>
  </ds:schemaRefs>
</ds:datastoreItem>
</file>

<file path=customXml/itemProps3.xml><?xml version="1.0" encoding="utf-8"?>
<ds:datastoreItem xmlns:ds="http://schemas.openxmlformats.org/officeDocument/2006/customXml" ds:itemID="{A737797A-C120-41E6-88FA-63DAF3A5BD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b79fcd-19fc-45c1-858c-1c6bd420e4bd"/>
    <ds:schemaRef ds:uri="51115b01-bda1-46b1-996c-40f48d62ba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16D728E-9B04-4CE7-8B37-8CEEB6E6B6B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SRS word template</Template>
  <TotalTime>2</TotalTime>
  <Pages>3</Pages>
  <Words>236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Sprekend</Company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Lennert</dc:creator>
  <cp:keywords/>
  <dc:description/>
  <cp:lastModifiedBy>Lennert van Driel</cp:lastModifiedBy>
  <cp:revision>2</cp:revision>
  <cp:lastPrinted>2020-03-24T15:16:00Z</cp:lastPrinted>
  <dcterms:created xsi:type="dcterms:W3CDTF">2024-04-18T10:49:00Z</dcterms:created>
  <dcterms:modified xsi:type="dcterms:W3CDTF">2024-04-18T10:51:00Z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0x010100877571559E7AFC4691236E21EFB0A27C</vt:lpwstr>
  </property>
</Properties>
</file>